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th and Year"/>
      </w:tblPr>
      <w:tblGrid>
        <w:gridCol w:w="4437"/>
        <w:gridCol w:w="4438"/>
      </w:tblGrid>
      <w:tr w:rsidR="00CF06B1">
        <w:trPr>
          <w:cantSplit/>
        </w:trPr>
        <w:tc>
          <w:tcPr>
            <w:tcW w:w="4437" w:type="dxa"/>
          </w:tcPr>
          <w:p w:rsidR="00CF06B1" w:rsidRDefault="004E77A9">
            <w:pPr>
              <w:pStyle w:val="Month"/>
            </w:pPr>
            <w:r>
              <w:t>January</w:t>
            </w:r>
          </w:p>
        </w:tc>
        <w:tc>
          <w:tcPr>
            <w:tcW w:w="4438" w:type="dxa"/>
          </w:tcPr>
          <w:p w:rsidR="00CF06B1" w:rsidRDefault="004E77A9">
            <w:pPr>
              <w:pStyle w:val="Year"/>
            </w:pPr>
            <w:r>
              <w:t>2017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7"/>
        <w:gridCol w:w="1266"/>
        <w:gridCol w:w="1266"/>
        <w:gridCol w:w="1266"/>
        <w:gridCol w:w="1266"/>
        <w:gridCol w:w="1266"/>
      </w:tblGrid>
      <w:tr w:rsidR="00CF06B1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 w:rsidP="004E77A9">
            <w:pPr>
              <w:pStyle w:val="Date"/>
            </w:pPr>
            <w: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 w:rsidP="004E77A9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4E77A9" w:rsidRDefault="004E77A9" w:rsidP="004E77A9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 w:rsidP="004E77A9">
            <w:pPr>
              <w:pStyle w:val="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 w:rsidP="004E77A9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7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sdt>
          <w:sdtPr>
            <w:id w:val="59678969"/>
            <w:placeholder>
              <w:docPart w:val="90A9FC193B254419AA4BAE6E1834041D"/>
            </w:placeholder>
            <w:temporary/>
            <w:showingPlcHdr/>
            <w15:appearance w15:val="hidden"/>
            <w:text/>
          </w:sdtPr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:rsidR="00CF06B1" w:rsidRDefault="004E77A9">
                <w:r>
                  <w:t>To add text, just tap beneath a date and start typing.</w:t>
                </w:r>
              </w:p>
            </w:tc>
          </w:sdtContent>
        </w:sdt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5B32AA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5B32AA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4E77A9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4E77A9">
            <w:pPr>
              <w:pStyle w:val="Off-MonthDate"/>
            </w:pPr>
            <w:r>
              <w:t>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4E77A9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11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February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5B32AA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25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55C52" w:rsidRDefault="00755C52">
            <w:pPr>
              <w:rPr>
                <w:sz w:val="28"/>
                <w:szCs w:val="28"/>
              </w:rPr>
            </w:pPr>
            <w:r w:rsidRPr="00755C52">
              <w:rPr>
                <w:sz w:val="28"/>
                <w:szCs w:val="28"/>
              </w:rPr>
              <w:t>Bow</w:t>
            </w:r>
          </w:p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5B32AA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DE4E9D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DE4E9D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DE4E9D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55C52" w:rsidRDefault="00755C52">
            <w:pPr>
              <w:rPr>
                <w:sz w:val="32"/>
                <w:szCs w:val="32"/>
              </w:rPr>
            </w:pPr>
            <w:r w:rsidRPr="00755C52">
              <w:rPr>
                <w:sz w:val="32"/>
                <w:szCs w:val="32"/>
              </w:rPr>
              <w:t>Nash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11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March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5B32AA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3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55C52" w:rsidRDefault="00CF06B1">
            <w:pPr>
              <w:rPr>
                <w:sz w:val="32"/>
                <w:szCs w:val="32"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55C52" w:rsidRDefault="00755C52">
            <w:pPr>
              <w:rPr>
                <w:sz w:val="28"/>
                <w:szCs w:val="28"/>
              </w:rPr>
            </w:pPr>
            <w:r w:rsidRPr="00755C52">
              <w:rPr>
                <w:sz w:val="28"/>
                <w:szCs w:val="28"/>
              </w:rPr>
              <w:t>Autumn</w:t>
            </w:r>
          </w:p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10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55C52" w:rsidRDefault="003471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Kato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Nash</w:t>
            </w:r>
          </w:p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Moses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 w:rsidRPr="0034713A">
              <w:rPr>
                <w:sz w:val="32"/>
                <w:szCs w:val="32"/>
              </w:rPr>
              <w:t>Kato</w:t>
            </w:r>
          </w:p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25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Bow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 w:rsidRPr="0034713A">
              <w:rPr>
                <w:sz w:val="32"/>
                <w:szCs w:val="32"/>
              </w:rPr>
              <w:t>Moses</w:t>
            </w:r>
          </w:p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5B32AA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DE4E9D">
            <w:pPr>
              <w:pStyle w:val="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Nash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Off-MonthDate"/>
            </w:pPr>
            <w:r>
              <w:t>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April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CF06B1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5B32AA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Off-MonthDate"/>
            </w:pPr>
            <w: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5B32AA" w:rsidRDefault="005B32AA" w:rsidP="005B32AA">
            <w:pPr>
              <w:pStyle w:val="Date"/>
            </w:pPr>
            <w:r>
              <w:t>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DF5AA8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Curry</w:t>
            </w:r>
            <w:bookmarkStart w:id="0" w:name="_GoBack"/>
            <w:bookmarkEnd w:id="0"/>
          </w:p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 w:rsidRPr="0034713A">
              <w:rPr>
                <w:sz w:val="32"/>
                <w:szCs w:val="32"/>
              </w:rPr>
              <w:t>Moses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32"/>
                <w:szCs w:val="32"/>
              </w:rPr>
            </w:pPr>
            <w:r w:rsidRPr="0034713A">
              <w:rPr>
                <w:sz w:val="32"/>
                <w:szCs w:val="32"/>
              </w:rPr>
              <w:t>Tonya</w:t>
            </w:r>
          </w:p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15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34713A" w:rsidRDefault="0034713A">
            <w:pPr>
              <w:rPr>
                <w:sz w:val="28"/>
                <w:szCs w:val="28"/>
              </w:rPr>
            </w:pPr>
            <w:r w:rsidRPr="0034713A">
              <w:rPr>
                <w:sz w:val="28"/>
                <w:szCs w:val="28"/>
              </w:rPr>
              <w:t>Autumn</w:t>
            </w: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5B32AA"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22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5B32AA"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>
            <w:pPr>
              <w:pStyle w:val="Date"/>
            </w:pPr>
            <w:r>
              <w:t>29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5B32AA" w:rsidP="00C71A75">
            <w:pPr>
              <w:pStyle w:val="Date"/>
            </w:pPr>
            <w: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6</w:t>
            </w:r>
          </w:p>
        </w:tc>
      </w:tr>
      <w:tr w:rsidR="00CF06B1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 w:rsidRPr="007A1E5A">
              <w:rPr>
                <w:sz w:val="32"/>
                <w:szCs w:val="32"/>
              </w:rPr>
              <w:t>Connie</w:t>
            </w:r>
          </w:p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6" w:type="dxa"/>
            <w:tcBorders>
              <w:top w:val="nil"/>
            </w:tcBorders>
          </w:tcPr>
          <w:p w:rsidR="00CF06B1" w:rsidRDefault="00CF06B1"/>
        </w:tc>
        <w:tc>
          <w:tcPr>
            <w:tcW w:w="1267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May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Ind w:w="5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C71A7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6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13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C71A75"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20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C71A75"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C71A75"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27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Nash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C71A75"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 w:rsidP="00DE4E9D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3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10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June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C71A75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3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10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C71A75"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17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C71A75"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Bow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C71A75"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 w:rsidP="00DE4E9D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C71A75">
            <w:pPr>
              <w:pStyle w:val="Off-MonthDate"/>
            </w:pPr>
            <w:r>
              <w:t>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July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CF06B1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C71A75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25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27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Off-Month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71A75" w:rsidRDefault="00C71A75" w:rsidP="00C71A75">
            <w:pPr>
              <w:pStyle w:val="Date"/>
            </w:pPr>
            <w:r>
              <w:t>1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8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15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824AF5"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22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Moses</w:t>
            </w: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824AF5"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29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3</w:t>
            </w:r>
            <w:r w:rsidR="00824AF5">
              <w:t>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Date"/>
            </w:pPr>
            <w: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5</w:t>
            </w:r>
          </w:p>
        </w:tc>
      </w:tr>
      <w:tr w:rsidR="00CF06B1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 w:rsidRPr="007A1E5A">
              <w:rPr>
                <w:sz w:val="32"/>
                <w:szCs w:val="32"/>
              </w:rPr>
              <w:t>Ross</w:t>
            </w:r>
          </w:p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59" w:type="dxa"/>
            <w:tcBorders>
              <w:top w:val="nil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August</w:t>
            </w:r>
          </w:p>
        </w:tc>
        <w:tc>
          <w:tcPr>
            <w:tcW w:w="4438" w:type="dxa"/>
            <w:gridSpan w:val="2"/>
          </w:tcPr>
          <w:p w:rsidR="00CF06B1" w:rsidRDefault="00C75EFA">
            <w:pPr>
              <w:pStyle w:val="Year"/>
            </w:pPr>
            <w:r>
              <w:t>2017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CF06B1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824AF5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5</w:t>
            </w:r>
          </w:p>
        </w:tc>
      </w:tr>
      <w:tr w:rsidR="00CF06B1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12</w:t>
            </w:r>
          </w:p>
        </w:tc>
      </w:tr>
      <w:tr w:rsidR="00CF06B1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824AF5"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19</w:t>
            </w:r>
          </w:p>
        </w:tc>
      </w:tr>
      <w:tr w:rsidR="00CF06B1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824AF5">
              <w:t>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23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26</w:t>
            </w:r>
          </w:p>
        </w:tc>
      </w:tr>
      <w:tr w:rsidR="00CF06B1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 w:rsidRPr="007A1E5A">
              <w:rPr>
                <w:sz w:val="32"/>
                <w:szCs w:val="32"/>
              </w:rPr>
              <w:t>Kato</w:t>
            </w: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824AF5"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Date"/>
            </w:pPr>
            <w:r>
              <w:t>31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2</w:t>
            </w:r>
          </w:p>
        </w:tc>
      </w:tr>
      <w:tr w:rsidR="00CF06B1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9</w:t>
            </w:r>
          </w:p>
        </w:tc>
      </w:tr>
      <w:tr w:rsidR="00CF06B1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</w:tcBorders>
          </w:tcPr>
          <w:p w:rsidR="00CF06B1" w:rsidRDefault="00CF06B1"/>
        </w:tc>
        <w:tc>
          <w:tcPr>
            <w:tcW w:w="1260" w:type="dxa"/>
            <w:tcBorders>
              <w:top w:val="nil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</w:tcBorders>
          </w:tcPr>
          <w:p w:rsidR="00CF06B1" w:rsidRDefault="00CF06B1"/>
        </w:tc>
        <w:tc>
          <w:tcPr>
            <w:tcW w:w="1261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CF06B1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824AF5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2</w:t>
            </w:r>
          </w:p>
        </w:tc>
      </w:tr>
      <w:tr w:rsidR="00CF06B1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9</w:t>
            </w:r>
          </w:p>
        </w:tc>
      </w:tr>
      <w:tr w:rsidR="00CF06B1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824AF5">
              <w:t>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16</w:t>
            </w:r>
          </w:p>
        </w:tc>
      </w:tr>
      <w:tr w:rsidR="00CF06B1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23</w:t>
            </w:r>
          </w:p>
        </w:tc>
      </w:tr>
      <w:tr w:rsidR="00CF06B1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Nash</w:t>
            </w: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824AF5"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DE4E9D">
            <w:pPr>
              <w:pStyle w:val="Date"/>
            </w:pPr>
            <w:r>
              <w:t>30</w:t>
            </w:r>
          </w:p>
        </w:tc>
      </w:tr>
      <w:tr w:rsidR="00CF06B1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7</w:t>
            </w:r>
          </w:p>
        </w:tc>
      </w:tr>
      <w:tr w:rsidR="00CF06B1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</w:tcBorders>
          </w:tcPr>
          <w:p w:rsidR="00CF06B1" w:rsidRDefault="00CF06B1"/>
        </w:tc>
        <w:tc>
          <w:tcPr>
            <w:tcW w:w="1258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October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7"/>
        <w:gridCol w:w="1268"/>
        <w:gridCol w:w="1268"/>
        <w:gridCol w:w="1268"/>
        <w:gridCol w:w="1268"/>
        <w:gridCol w:w="1268"/>
        <w:gridCol w:w="1268"/>
      </w:tblGrid>
      <w:tr w:rsidR="00CF06B1">
        <w:trPr>
          <w:cantSplit/>
          <w:trHeight w:hRule="exact" w:val="274"/>
        </w:trPr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824AF5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7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 w:rsidRPr="007A1E5A">
              <w:rPr>
                <w:sz w:val="32"/>
                <w:szCs w:val="32"/>
              </w:rPr>
              <w:t>Bow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30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31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Off-MonthDate"/>
            </w:pPr>
            <w:r>
              <w:t>1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Off-MonthDate"/>
            </w:pPr>
            <w:r>
              <w:t>2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Off-MonthDate"/>
            </w:pPr>
            <w:r>
              <w:t>3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Off-MonthDate"/>
            </w:pPr>
            <w:r>
              <w:t>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DF5AA8" w:rsidRDefault="00DF5AA8">
            <w:pPr>
              <w:rPr>
                <w:sz w:val="28"/>
                <w:szCs w:val="28"/>
              </w:rPr>
            </w:pPr>
            <w:r w:rsidRPr="00DF5AA8">
              <w:rPr>
                <w:sz w:val="28"/>
                <w:szCs w:val="28"/>
              </w:rPr>
              <w:t>Autumn</w:t>
            </w:r>
          </w:p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Off-MonthDate"/>
            </w:pPr>
            <w:r>
              <w:t>5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Off-MonthDate"/>
            </w:pPr>
            <w:r>
              <w:t>6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7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8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9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10</w:t>
            </w:r>
          </w:p>
        </w:tc>
        <w:tc>
          <w:tcPr>
            <w:tcW w:w="1268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11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7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  <w:tc>
          <w:tcPr>
            <w:tcW w:w="1268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2"/>
        <w:gridCol w:w="1262"/>
        <w:gridCol w:w="1262"/>
        <w:gridCol w:w="1262"/>
        <w:gridCol w:w="1262"/>
        <w:gridCol w:w="1262"/>
        <w:gridCol w:w="1262"/>
      </w:tblGrid>
      <w:tr w:rsidR="00CF06B1">
        <w:trPr>
          <w:cantSplit/>
          <w:trHeight w:hRule="exact" w:val="274"/>
        </w:trPr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824AF5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31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4</w:t>
            </w:r>
          </w:p>
        </w:tc>
      </w:tr>
      <w:tr w:rsidR="00CF06B1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11</w:t>
            </w:r>
          </w:p>
        </w:tc>
      </w:tr>
      <w:tr w:rsidR="00CF06B1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1</w:t>
            </w:r>
            <w:r w:rsidR="00824AF5">
              <w:t>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18</w:t>
            </w:r>
          </w:p>
        </w:tc>
      </w:tr>
      <w:tr w:rsidR="00CF06B1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25</w:t>
            </w:r>
          </w:p>
        </w:tc>
      </w:tr>
      <w:tr w:rsidR="00CF06B1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 w:rsidRPr="007A1E5A">
              <w:rPr>
                <w:sz w:val="32"/>
                <w:szCs w:val="32"/>
              </w:rPr>
              <w:t>Moses</w:t>
            </w:r>
          </w:p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4E77A9">
            <w:pPr>
              <w:pStyle w:val="Date"/>
            </w:pPr>
            <w:r>
              <w:t>2</w:t>
            </w:r>
            <w:r w:rsidR="00824AF5"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29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 w:rsidP="00824AF5">
            <w:pPr>
              <w:pStyle w:val="Date"/>
            </w:pPr>
            <w:r>
              <w:t>30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1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2</w:t>
            </w:r>
          </w:p>
        </w:tc>
      </w:tr>
      <w:tr w:rsidR="00CF06B1">
        <w:trPr>
          <w:cantSplit/>
          <w:trHeight w:hRule="exact" w:val="1224"/>
        </w:trPr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3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4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5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6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7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8</w:t>
            </w:r>
          </w:p>
        </w:tc>
        <w:tc>
          <w:tcPr>
            <w:tcW w:w="1262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Off-MonthDate"/>
            </w:pPr>
            <w:r>
              <w:t>9</w:t>
            </w:r>
          </w:p>
        </w:tc>
      </w:tr>
      <w:tr w:rsidR="00CF06B1">
        <w:trPr>
          <w:cantSplit/>
          <w:trHeight w:hRule="exact" w:val="1224"/>
        </w:trPr>
        <w:tc>
          <w:tcPr>
            <w:tcW w:w="1262" w:type="dxa"/>
            <w:tcBorders>
              <w:top w:val="nil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</w:tcBorders>
          </w:tcPr>
          <w:p w:rsidR="00CF06B1" w:rsidRDefault="00CF06B1"/>
        </w:tc>
        <w:tc>
          <w:tcPr>
            <w:tcW w:w="1262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Look w:val="04A0" w:firstRow="1" w:lastRow="0" w:firstColumn="1" w:lastColumn="0" w:noHBand="0" w:noVBand="1"/>
        <w:tblDescription w:val="Space for notes"/>
      </w:tblPr>
      <w:tblGrid>
        <w:gridCol w:w="288"/>
        <w:gridCol w:w="4149"/>
        <w:gridCol w:w="3051"/>
        <w:gridCol w:w="1387"/>
      </w:tblGrid>
      <w:tr w:rsidR="00CF06B1" w:rsidTr="00CC0CFD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CF06B1" w:rsidRDefault="00CF06B1"/>
        </w:tc>
      </w:tr>
      <w:tr w:rsidR="00CF06B1" w:rsidTr="00CC0CFD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CF06B1" w:rsidRDefault="004E77A9">
            <w:pPr>
              <w:pStyle w:val="Month"/>
            </w:pPr>
            <w:r>
              <w:lastRenderedPageBreak/>
              <w:t>December</w:t>
            </w:r>
          </w:p>
        </w:tc>
        <w:tc>
          <w:tcPr>
            <w:tcW w:w="4438" w:type="dxa"/>
            <w:gridSpan w:val="2"/>
          </w:tcPr>
          <w:p w:rsidR="00CF06B1" w:rsidRDefault="004E77A9">
            <w:pPr>
              <w:pStyle w:val="Year"/>
            </w:pPr>
            <w:r>
              <w:t>201</w:t>
            </w:r>
            <w:r w:rsidR="00C75EFA">
              <w:t>7</w:t>
            </w:r>
          </w:p>
        </w:tc>
      </w:tr>
    </w:tbl>
    <w:p w:rsidR="00CF06B1" w:rsidRDefault="00CF06B1">
      <w:pPr>
        <w:pStyle w:val="NoSpacing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  <w:tblDescription w:val="Month calenda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CF06B1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Sunday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Monday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Tuesday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Wednesday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Thursday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Friday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CF06B1" w:rsidRDefault="004E77A9">
            <w:pPr>
              <w:pStyle w:val="Day"/>
            </w:pPr>
            <w:r>
              <w:t>Saturday</w:t>
            </w:r>
          </w:p>
        </w:tc>
      </w:tr>
      <w:tr w:rsidR="00824AF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Off-MonthDate"/>
            </w:pPr>
            <w: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824AF5" w:rsidRDefault="00824AF5" w:rsidP="00824AF5">
            <w:pPr>
              <w:pStyle w:val="Date"/>
            </w:pPr>
            <w:r>
              <w:t>2</w:t>
            </w:r>
          </w:p>
        </w:tc>
      </w:tr>
      <w:tr w:rsidR="00CF06B1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9</w:t>
            </w:r>
          </w:p>
        </w:tc>
      </w:tr>
      <w:tr w:rsidR="00CF06B1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16</w:t>
            </w:r>
          </w:p>
        </w:tc>
      </w:tr>
      <w:tr w:rsidR="00CF06B1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824AF5">
            <w:pPr>
              <w:pStyle w:val="Date"/>
            </w:pPr>
            <w:r>
              <w:t>23</w:t>
            </w:r>
          </w:p>
        </w:tc>
      </w:tr>
      <w:tr w:rsidR="00CF06B1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Pr="007A1E5A" w:rsidRDefault="007A1E5A">
            <w:pPr>
              <w:rPr>
                <w:sz w:val="32"/>
                <w:szCs w:val="32"/>
              </w:rPr>
            </w:pPr>
            <w:r w:rsidRPr="007A1E5A">
              <w:rPr>
                <w:sz w:val="32"/>
                <w:szCs w:val="32"/>
              </w:rPr>
              <w:t>Kato</w:t>
            </w: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Date"/>
            </w:pPr>
            <w: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Date"/>
            </w:pPr>
            <w: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Date"/>
            </w:pPr>
            <w: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Date"/>
            </w:pPr>
            <w: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Date"/>
            </w:pPr>
            <w: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Date"/>
            </w:pPr>
            <w: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Date"/>
            </w:pPr>
            <w:r>
              <w:t>30</w:t>
            </w:r>
          </w:p>
        </w:tc>
      </w:tr>
      <w:tr w:rsidR="00CF06B1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CF06B1" w:rsidRDefault="00CF06B1"/>
        </w:tc>
      </w:tr>
      <w:tr w:rsidR="00CF06B1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 w:rsidP="003E2ABC">
            <w:pPr>
              <w:pStyle w:val="Date"/>
            </w:pPr>
            <w:r>
              <w:t>3</w:t>
            </w:r>
            <w:r w:rsidR="004E77A9"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Off-MonthDate"/>
            </w:pPr>
            <w: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Off-MonthDate"/>
            </w:pPr>
            <w: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Off-MonthDate"/>
            </w:pPr>
            <w: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Off-MonthDate"/>
            </w:pPr>
            <w: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Off-MonthDate"/>
            </w:pPr>
            <w: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CF06B1" w:rsidRDefault="003E2ABC">
            <w:pPr>
              <w:pStyle w:val="Off-MonthDate"/>
            </w:pPr>
            <w:r>
              <w:t>6</w:t>
            </w:r>
          </w:p>
        </w:tc>
      </w:tr>
      <w:tr w:rsidR="00CF06B1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CF06B1" w:rsidRPr="007A1E5A" w:rsidRDefault="00CF06B1">
            <w:pPr>
              <w:rPr>
                <w:sz w:val="28"/>
                <w:szCs w:val="28"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</w:tcBorders>
          </w:tcPr>
          <w:p w:rsidR="00CF06B1" w:rsidRDefault="00CF06B1"/>
        </w:tc>
        <w:tc>
          <w:tcPr>
            <w:tcW w:w="1265" w:type="dxa"/>
            <w:tcBorders>
              <w:top w:val="nil"/>
            </w:tcBorders>
          </w:tcPr>
          <w:p w:rsidR="00CF06B1" w:rsidRDefault="00CF06B1"/>
        </w:tc>
      </w:tr>
    </w:tbl>
    <w:p w:rsidR="00CF06B1" w:rsidRDefault="004E77A9">
      <w:pPr>
        <w:pStyle w:val="Heading1"/>
      </w:pPr>
      <w:r>
        <w:t>Notes: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Space for notes"/>
      </w:tblPr>
      <w:tblGrid>
        <w:gridCol w:w="7200"/>
      </w:tblGrid>
      <w:tr w:rsidR="00CF06B1">
        <w:trPr>
          <w:cantSplit/>
          <w:trHeight w:hRule="exact" w:val="1800"/>
        </w:trPr>
        <w:tc>
          <w:tcPr>
            <w:tcW w:w="7200" w:type="dxa"/>
          </w:tcPr>
          <w:p w:rsidR="00CF06B1" w:rsidRDefault="00CF06B1"/>
        </w:tc>
      </w:tr>
    </w:tbl>
    <w:p w:rsidR="00CF06B1" w:rsidRDefault="00CF06B1" w:rsidP="00CC0CFD">
      <w:pPr>
        <w:pStyle w:val="NoSpacing"/>
      </w:pPr>
    </w:p>
    <w:sectPr w:rsidR="00CF06B1">
      <w:head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437C" w:rsidRDefault="0037437C">
      <w:pPr>
        <w:spacing w:after="0"/>
      </w:pPr>
      <w:r>
        <w:separator/>
      </w:r>
    </w:p>
  </w:endnote>
  <w:endnote w:type="continuationSeparator" w:id="0">
    <w:p w:rsidR="0037437C" w:rsidRDefault="003743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437C" w:rsidRDefault="0037437C">
      <w:pPr>
        <w:spacing w:after="0"/>
      </w:pPr>
      <w:r>
        <w:separator/>
      </w:r>
    </w:p>
  </w:footnote>
  <w:footnote w:type="continuationSeparator" w:id="0">
    <w:p w:rsidR="0037437C" w:rsidRDefault="003743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713A" w:rsidRDefault="0034713A">
    <w:pPr>
      <w:pStyle w:val="Head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38" name="Group 37" descr="Background design drawing of a hummingbird in reeds and flowers." title="Background graphic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tangle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oup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e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e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622C1BA9" id="Group 37" o:spid="_x0000_s1026" alt="Title: Background graphic - Description: Background design drawing of a hummingbird in reeds and flowers." style="position:absolute;margin-left:0;margin-top:0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zlF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1nS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">
              <v:rect id="Rectangle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oup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oup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e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e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e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oup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e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e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e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e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e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e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e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e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e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e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C52"/>
    <w:rsid w:val="002921B6"/>
    <w:rsid w:val="003274A4"/>
    <w:rsid w:val="0034713A"/>
    <w:rsid w:val="0037437C"/>
    <w:rsid w:val="00383053"/>
    <w:rsid w:val="003A6116"/>
    <w:rsid w:val="003C3D1F"/>
    <w:rsid w:val="003E2ABC"/>
    <w:rsid w:val="004E77A9"/>
    <w:rsid w:val="00581AFF"/>
    <w:rsid w:val="005B32AA"/>
    <w:rsid w:val="006F3D53"/>
    <w:rsid w:val="00755C52"/>
    <w:rsid w:val="007A1D65"/>
    <w:rsid w:val="007A1E5A"/>
    <w:rsid w:val="007B33CD"/>
    <w:rsid w:val="007E6FFF"/>
    <w:rsid w:val="00824AF5"/>
    <w:rsid w:val="00923A1E"/>
    <w:rsid w:val="009C582A"/>
    <w:rsid w:val="00C06FC2"/>
    <w:rsid w:val="00C71A75"/>
    <w:rsid w:val="00C75EFA"/>
    <w:rsid w:val="00CC0CFD"/>
    <w:rsid w:val="00CF06B1"/>
    <w:rsid w:val="00D16EFC"/>
    <w:rsid w:val="00D33C6C"/>
    <w:rsid w:val="00DE4E9D"/>
    <w:rsid w:val="00DF5AA8"/>
    <w:rsid w:val="00E27AA6"/>
    <w:rsid w:val="00E45564"/>
    <w:rsid w:val="00E75671"/>
    <w:rsid w:val="00F5586A"/>
    <w:rsid w:val="00FA4C95"/>
    <w:rsid w:val="00FD5853"/>
    <w:rsid w:val="00FE7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71B004"/>
  <w15:chartTrackingRefBased/>
  <w15:docId w15:val="{44ADA969-0EA1-461C-97F5-7838C415B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423324" w:themeColor="accent4" w:themeShade="80"/>
        <w:sz w:val="18"/>
        <w:szCs w:val="18"/>
        <w:lang w:val="en-US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D33C6C"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th">
    <w:name w:val="Month"/>
    <w:basedOn w:val="Normal"/>
    <w:uiPriority w:val="1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Year">
    <w:name w:val="Year"/>
    <w:basedOn w:val="Normal"/>
    <w:uiPriority w:val="1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Day">
    <w:name w:val="Day"/>
    <w:basedOn w:val="Normal"/>
    <w:uiPriority w:val="3"/>
    <w:qFormat/>
    <w:pPr>
      <w:spacing w:after="60"/>
      <w:jc w:val="center"/>
    </w:pPr>
  </w:style>
  <w:style w:type="paragraph" w:styleId="Date">
    <w:name w:val="Date"/>
    <w:basedOn w:val="Normal"/>
    <w:next w:val="Normal"/>
    <w:link w:val="DateChar"/>
    <w:uiPriority w:val="4"/>
    <w:unhideWhenUsed/>
    <w:qFormat/>
    <w:pPr>
      <w:spacing w:before="50" w:after="50"/>
    </w:pPr>
    <w:rPr>
      <w:sz w:val="22"/>
      <w:szCs w:val="22"/>
    </w:rPr>
  </w:style>
  <w:style w:type="character" w:customStyle="1" w:styleId="DateChar">
    <w:name w:val="Date Char"/>
    <w:basedOn w:val="DefaultParagraphFont"/>
    <w:link w:val="Date"/>
    <w:uiPriority w:val="4"/>
    <w:rsid w:val="00581AFF"/>
    <w:rPr>
      <w:sz w:val="22"/>
      <w:szCs w:val="22"/>
    </w:rPr>
  </w:style>
  <w:style w:type="paragraph" w:customStyle="1" w:styleId="Off-MonthDate">
    <w:name w:val="Off-Month Date"/>
    <w:basedOn w:val="Date"/>
    <w:uiPriority w:val="4"/>
    <w:qFormat/>
    <w:rPr>
      <w:color w:val="BEA388" w:themeColor="accent4" w:themeTint="99"/>
    </w:rPr>
  </w:style>
  <w:style w:type="paragraph" w:styleId="Header">
    <w:name w:val="header"/>
    <w:basedOn w:val="Normal"/>
    <w:link w:val="HeaderChar"/>
    <w:uiPriority w:val="99"/>
    <w:unhideWhenUsed/>
    <w:rsid w:val="00E27AA6"/>
    <w:pPr>
      <w:spacing w:before="0" w:after="0"/>
    </w:pPr>
  </w:style>
  <w:style w:type="paragraph" w:styleId="NoSpacing">
    <w:name w:val="No Spacing"/>
    <w:uiPriority w:val="2"/>
    <w:qFormat/>
    <w:pPr>
      <w:spacing w:after="0"/>
    </w:pPr>
    <w:rPr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27AA6"/>
  </w:style>
  <w:style w:type="paragraph" w:styleId="Footer">
    <w:name w:val="footer"/>
    <w:basedOn w:val="Normal"/>
    <w:link w:val="FooterChar"/>
    <w:uiPriority w:val="99"/>
    <w:unhideWhenUsed/>
    <w:rsid w:val="00E27AA6"/>
    <w:pPr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E27AA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adeMorris\AppData\Roaming\Microsoft\Templates\2017%2012-month%20calendar%20(Sun-Sat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0A9FC193B254419AA4BAE6E18340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0384A-C8DC-483D-85E9-A8EC45BB46B1}"/>
      </w:docPartPr>
      <w:docPartBody>
        <w:p w:rsidR="00000000" w:rsidRDefault="00682A3B">
          <w:pPr>
            <w:pStyle w:val="90A9FC193B254419AA4BAE6E1834041D"/>
          </w:pPr>
          <w:r>
            <w:t>To add text, just tap beneath a date and start typing.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A3B"/>
    <w:rsid w:val="00682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0A9FC193B254419AA4BAE6E1834041D">
    <w:name w:val="90A9FC193B254419AA4BAE6E1834041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D1EB6A-4726-4780-BC3F-77A150F19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2017 12-month calendar (Sun-Sat)</Template>
  <TotalTime>35</TotalTime>
  <Pages>12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WadeMorris</dc:creator>
  <cp:keywords/>
  <dc:description/>
  <cp:lastModifiedBy>wade morris</cp:lastModifiedBy>
  <cp:revision>1</cp:revision>
  <dcterms:created xsi:type="dcterms:W3CDTF">2017-02-21T05:41:00Z</dcterms:created>
  <dcterms:modified xsi:type="dcterms:W3CDTF">2017-02-21T06:16:00Z</dcterms:modified>
  <cp:version/>
</cp:coreProperties>
</file>